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widowControl/>
        <w:spacing w:line="560" w:lineRule="exact"/>
        <w:ind w:right="-58"/>
        <w:rPr>
          <w:rFonts w:ascii="黑体" w:eastAsia="黑体" w:hAnsi="黑体" w:cs="黑体" w:hint="eastAsia"/>
          <w:kern w:val="0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ind w:right="-58"/>
        <w:rPr>
          <w:rFonts w:ascii="黑体" w:eastAsia="黑体" w:hAnsi="黑体" w:cs="黑体"/>
          <w:kern w:val="0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雷电防护装置检测资质现场核查表</w:t>
      </w:r>
    </w:p>
    <w:p>
      <w:pPr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</w:p>
    <w:p>
      <w:pPr>
        <w:wordWrap w:val="0"/>
        <w:topLinePunct/>
        <w:snapToGrid w:val="0"/>
        <w:rPr>
          <w:rFonts w:ascii="仿宋_GB2312" w:eastAsia="仿宋_GB2312" w:hAnsi="宋体" w:cs="Times New Roman"/>
          <w:color w:val="000000"/>
          <w:sz w:val="24"/>
          <w:szCs w:val="24"/>
        </w:rPr>
      </w:pPr>
      <w:r>
        <w:rPr>
          <w:rFonts w:ascii="仿宋_GB2312" w:eastAsia="仿宋_GB2312" w:hAnsi="宋体" w:cs="Times New Roman" w:hint="eastAsia"/>
          <w:color w:val="000000"/>
          <w:sz w:val="24"/>
          <w:szCs w:val="24"/>
        </w:rPr>
        <w:t>被核查单位（公章）:</w:t>
      </w:r>
      <w:r>
        <w:rPr>
          <w:rFonts w:hint="eastAsia"/>
        </w:rPr>
        <w:t xml:space="preserve"> </w:t>
      </w:r>
      <w:r>
        <w:rPr>
          <w:rFonts w:ascii="仿宋_GB2312" w:eastAsia="仿宋_GB2312" w:hAnsi="宋体" w:cs="Times New Roman" w:hint="eastAsia"/>
          <w:color w:val="000000"/>
          <w:sz w:val="24"/>
          <w:szCs w:val="24"/>
        </w:rPr>
        <w:t xml:space="preserve">                        核查时间：    年  月  日</w:t>
      </w:r>
    </w:p>
    <w:tbl>
      <w:tblPr>
        <w:tblStyle w:val="TableNormal"/>
        <w:tblW w:w="918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7"/>
        <w:gridCol w:w="5742"/>
      </w:tblGrid>
      <w:tr>
        <w:tblPrEx>
          <w:tblW w:w="9180" w:type="dxa"/>
          <w:tblInd w:w="-25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/>
        </w:trPr>
        <w:tc>
          <w:tcPr>
            <w:tcW w:w="3431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="宋体" w:cs="Times New Roman"/>
                <w:b/>
                <w:color w:val="auto"/>
                <w:sz w:val="24"/>
                <w:szCs w:val="24"/>
              </w:rPr>
            </w:pPr>
            <w:bookmarkStart w:id="0" w:name="_GoBack"/>
            <w:r>
              <w:rPr>
                <w:rFonts w:ascii="仿宋_GB2312" w:eastAsia="仿宋_GB2312" w:hAnsi="宋体" w:cs="Times New Roman" w:hint="eastAsia"/>
                <w:b/>
                <w:color w:val="auto"/>
                <w:sz w:val="24"/>
                <w:szCs w:val="24"/>
              </w:rPr>
              <w:t>核查内容</w:t>
            </w:r>
          </w:p>
        </w:tc>
        <w:tc>
          <w:tcPr>
            <w:tcW w:w="574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 w:hAnsi="宋体" w:cs="Times New Roman"/>
                <w:b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/>
                <w:color w:val="auto"/>
                <w:sz w:val="24"/>
                <w:szCs w:val="24"/>
              </w:rPr>
              <w:t>核查结果</w:t>
            </w: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/>
        </w:trPr>
        <w:tc>
          <w:tcPr>
            <w:tcW w:w="3431" w:type="dxa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申请单位的事业单位法人证书或者企业法人营业执照原件是否属实。</w:t>
            </w:r>
          </w:p>
        </w:tc>
        <w:tc>
          <w:tcPr>
            <w:tcW w:w="5749" w:type="dxa"/>
            <w:gridSpan w:val="2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/>
        </w:trPr>
        <w:tc>
          <w:tcPr>
            <w:tcW w:w="3431" w:type="dxa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申请单位的专业技术人员是否在岗，是否专职，专业技术人员的</w:t>
            </w:r>
            <w:r>
              <w:rPr>
                <w:rFonts w:ascii="仿宋_GB2312" w:eastAsia="仿宋_GB2312" w:hAnsi="Times New Roman" w:cs="Times New Roman" w:hint="eastAsia"/>
                <w:color w:val="auto"/>
                <w:sz w:val="24"/>
                <w:szCs w:val="24"/>
              </w:rPr>
              <w:t>技术职称证、身份证、劳动合同、社保证明、雷电防护装置检测能力评价证明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是否有原件并与申请材料信息相符；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技术负责人的任命文件以及相关证明材料是否属实。</w:t>
            </w:r>
          </w:p>
        </w:tc>
        <w:tc>
          <w:tcPr>
            <w:tcW w:w="5749" w:type="dxa"/>
            <w:gridSpan w:val="2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/>
        </w:trPr>
        <w:tc>
          <w:tcPr>
            <w:tcW w:w="3431" w:type="dxa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申请单位是否具有申报材料中所列的仪器设备，实物与清单是否相符，用于防雷检测的各种专用设备是否经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  <w:lang w:eastAsia="zh-CN"/>
              </w:rPr>
              <w:t>法定机构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检定或校准，并在有效期内。</w:t>
            </w:r>
          </w:p>
        </w:tc>
        <w:tc>
          <w:tcPr>
            <w:tcW w:w="5749" w:type="dxa"/>
            <w:gridSpan w:val="2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/>
        </w:trPr>
        <w:tc>
          <w:tcPr>
            <w:tcW w:w="3431" w:type="dxa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申请单位办公场所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  <w:lang w:eastAsia="zh-CN"/>
              </w:rPr>
              <w:t>是否与申报材料一致，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是否能满足防雷检测业务需要，产权证明或租赁合同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  <w:lang w:eastAsia="zh-CN"/>
              </w:rPr>
              <w:t>是否属实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。</w:t>
            </w:r>
          </w:p>
        </w:tc>
        <w:tc>
          <w:tcPr>
            <w:tcW w:w="5749" w:type="dxa"/>
            <w:gridSpan w:val="2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/>
        </w:trPr>
        <w:tc>
          <w:tcPr>
            <w:tcW w:w="3438" w:type="dxa"/>
            <w:gridSpan w:val="2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申请单位的档案保管能力与条件是否能满足工作需求，是否与申请材料中陈述的情况相符。</w:t>
            </w:r>
          </w:p>
        </w:tc>
        <w:tc>
          <w:tcPr>
            <w:tcW w:w="5742" w:type="dxa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/>
        </w:trPr>
        <w:tc>
          <w:tcPr>
            <w:tcW w:w="3438" w:type="dxa"/>
            <w:gridSpan w:val="2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申请单位的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  <w:lang w:eastAsia="zh-CN"/>
              </w:rPr>
              <w:t>质量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管理手册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各类规章制度、操作规程是否有原件，是否与申请材料相符。</w:t>
            </w:r>
          </w:p>
        </w:tc>
        <w:tc>
          <w:tcPr>
            <w:tcW w:w="5742" w:type="dxa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/>
        </w:trPr>
        <w:tc>
          <w:tcPr>
            <w:tcW w:w="3438" w:type="dxa"/>
            <w:gridSpan w:val="2"/>
            <w:vAlign w:val="center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其他需要现场核查的内容。</w:t>
            </w:r>
          </w:p>
        </w:tc>
        <w:tc>
          <w:tcPr>
            <w:tcW w:w="5742" w:type="dxa"/>
          </w:tcPr>
          <w:p>
            <w:pPr>
              <w:snapToGrid w:val="0"/>
              <w:spacing w:line="360" w:lineRule="auto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/>
        </w:trPr>
        <w:tc>
          <w:tcPr>
            <w:tcW w:w="9180" w:type="dxa"/>
            <w:gridSpan w:val="3"/>
            <w:vAlign w:val="center"/>
          </w:tcPr>
          <w:p>
            <w:pPr>
              <w:snapToGrid w:val="0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  <w:p>
            <w:pPr>
              <w:snapToGrid w:val="0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被核查单位负责人签署是否同意上述核查结果的意见，并签名：</w:t>
            </w:r>
          </w:p>
          <w:p>
            <w:pPr>
              <w:snapToGrid w:val="0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</w:p>
        </w:tc>
      </w:tr>
      <w:tr>
        <w:tblPrEx>
          <w:tblW w:w="9180" w:type="dxa"/>
          <w:tblInd w:w="-252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/>
        </w:trPr>
        <w:tc>
          <w:tcPr>
            <w:tcW w:w="9180" w:type="dxa"/>
            <w:gridSpan w:val="3"/>
            <w:vAlign w:val="center"/>
          </w:tcPr>
          <w:p>
            <w:pPr>
              <w:snapToGrid w:val="0"/>
              <w:rPr>
                <w:rFonts w:ascii="仿宋_GB2312" w:eastAsia="仿宋_GB2312" w:hAnsi="宋体" w:cs="Times New Roman"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color w:val="auto"/>
                <w:sz w:val="24"/>
                <w:szCs w:val="24"/>
              </w:rPr>
              <w:t>核查人员签名：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罗玲:拟稿人校对">
    <w15:presenceInfo w15:providerId="None" w15:userId="罗玲:拟稿人校对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isplayBackgroundShape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5DC"/>
    <w:rsid w:val="DF7F5ED0"/>
    <w:rsid w:val="000013E9"/>
    <w:rsid w:val="00001D96"/>
    <w:rsid w:val="0000376C"/>
    <w:rsid w:val="00015022"/>
    <w:rsid w:val="00020215"/>
    <w:rsid w:val="00030D45"/>
    <w:rsid w:val="00033960"/>
    <w:rsid w:val="000360C2"/>
    <w:rsid w:val="00036D4A"/>
    <w:rsid w:val="00042605"/>
    <w:rsid w:val="000549AB"/>
    <w:rsid w:val="000553CA"/>
    <w:rsid w:val="00055653"/>
    <w:rsid w:val="00062880"/>
    <w:rsid w:val="00063943"/>
    <w:rsid w:val="00071399"/>
    <w:rsid w:val="00071515"/>
    <w:rsid w:val="0007590D"/>
    <w:rsid w:val="000765D3"/>
    <w:rsid w:val="00076F2F"/>
    <w:rsid w:val="00083A88"/>
    <w:rsid w:val="00087050"/>
    <w:rsid w:val="000910EF"/>
    <w:rsid w:val="00093373"/>
    <w:rsid w:val="000968C7"/>
    <w:rsid w:val="000973F5"/>
    <w:rsid w:val="000A02F2"/>
    <w:rsid w:val="000A5391"/>
    <w:rsid w:val="000A7501"/>
    <w:rsid w:val="000B1E51"/>
    <w:rsid w:val="000B32F8"/>
    <w:rsid w:val="000B50E9"/>
    <w:rsid w:val="000C3D91"/>
    <w:rsid w:val="000C5AB1"/>
    <w:rsid w:val="000C677F"/>
    <w:rsid w:val="000C771D"/>
    <w:rsid w:val="000D0D30"/>
    <w:rsid w:val="000D5EAE"/>
    <w:rsid w:val="000D67E1"/>
    <w:rsid w:val="000E0E28"/>
    <w:rsid w:val="000E43D9"/>
    <w:rsid w:val="000E4A34"/>
    <w:rsid w:val="000E5893"/>
    <w:rsid w:val="000F0BA1"/>
    <w:rsid w:val="000F1ED1"/>
    <w:rsid w:val="001000C7"/>
    <w:rsid w:val="00104CA9"/>
    <w:rsid w:val="00105B8F"/>
    <w:rsid w:val="00111225"/>
    <w:rsid w:val="00114A58"/>
    <w:rsid w:val="00116CD2"/>
    <w:rsid w:val="001203A1"/>
    <w:rsid w:val="00122103"/>
    <w:rsid w:val="00125879"/>
    <w:rsid w:val="00130B7A"/>
    <w:rsid w:val="00137D70"/>
    <w:rsid w:val="0014008A"/>
    <w:rsid w:val="001436AA"/>
    <w:rsid w:val="00154CFB"/>
    <w:rsid w:val="00157408"/>
    <w:rsid w:val="001604D3"/>
    <w:rsid w:val="00161A7F"/>
    <w:rsid w:val="0016352F"/>
    <w:rsid w:val="00165DA4"/>
    <w:rsid w:val="001667E9"/>
    <w:rsid w:val="00172E11"/>
    <w:rsid w:val="001731F2"/>
    <w:rsid w:val="00177CF9"/>
    <w:rsid w:val="00182A0D"/>
    <w:rsid w:val="00184ECF"/>
    <w:rsid w:val="001865D7"/>
    <w:rsid w:val="001928A1"/>
    <w:rsid w:val="00193FA0"/>
    <w:rsid w:val="001A0AEF"/>
    <w:rsid w:val="001A289F"/>
    <w:rsid w:val="001A4354"/>
    <w:rsid w:val="001B0365"/>
    <w:rsid w:val="001B0945"/>
    <w:rsid w:val="001B6E56"/>
    <w:rsid w:val="001C11D3"/>
    <w:rsid w:val="001D1549"/>
    <w:rsid w:val="001D2621"/>
    <w:rsid w:val="001D3077"/>
    <w:rsid w:val="001D354D"/>
    <w:rsid w:val="001D7F3B"/>
    <w:rsid w:val="001E0AE5"/>
    <w:rsid w:val="001E2131"/>
    <w:rsid w:val="001E2851"/>
    <w:rsid w:val="001F1B0F"/>
    <w:rsid w:val="001F1E3F"/>
    <w:rsid w:val="001F3F47"/>
    <w:rsid w:val="00213771"/>
    <w:rsid w:val="00221999"/>
    <w:rsid w:val="002252C8"/>
    <w:rsid w:val="002253DE"/>
    <w:rsid w:val="00226317"/>
    <w:rsid w:val="0022740A"/>
    <w:rsid w:val="00230F09"/>
    <w:rsid w:val="00235AED"/>
    <w:rsid w:val="0023652F"/>
    <w:rsid w:val="00237B2F"/>
    <w:rsid w:val="00240829"/>
    <w:rsid w:val="00245B4F"/>
    <w:rsid w:val="00247813"/>
    <w:rsid w:val="002509DF"/>
    <w:rsid w:val="00251D59"/>
    <w:rsid w:val="0025233B"/>
    <w:rsid w:val="00262643"/>
    <w:rsid w:val="00265772"/>
    <w:rsid w:val="00266D64"/>
    <w:rsid w:val="002732CC"/>
    <w:rsid w:val="0027722F"/>
    <w:rsid w:val="0028228E"/>
    <w:rsid w:val="00282474"/>
    <w:rsid w:val="00284272"/>
    <w:rsid w:val="0029130B"/>
    <w:rsid w:val="002950D4"/>
    <w:rsid w:val="002A0526"/>
    <w:rsid w:val="002A27CD"/>
    <w:rsid w:val="002A2949"/>
    <w:rsid w:val="002A344D"/>
    <w:rsid w:val="002A3FC6"/>
    <w:rsid w:val="002A758F"/>
    <w:rsid w:val="002A7EB9"/>
    <w:rsid w:val="002B5027"/>
    <w:rsid w:val="002C3AA2"/>
    <w:rsid w:val="002C544F"/>
    <w:rsid w:val="002C689A"/>
    <w:rsid w:val="002D161A"/>
    <w:rsid w:val="002D5F96"/>
    <w:rsid w:val="002E3DC6"/>
    <w:rsid w:val="002E76EF"/>
    <w:rsid w:val="002F47FA"/>
    <w:rsid w:val="002F6D14"/>
    <w:rsid w:val="003024A6"/>
    <w:rsid w:val="00304FC2"/>
    <w:rsid w:val="003161A6"/>
    <w:rsid w:val="0031714D"/>
    <w:rsid w:val="00317B51"/>
    <w:rsid w:val="00321B36"/>
    <w:rsid w:val="003306EC"/>
    <w:rsid w:val="0033296A"/>
    <w:rsid w:val="0033378A"/>
    <w:rsid w:val="00336B2C"/>
    <w:rsid w:val="00340525"/>
    <w:rsid w:val="00345BC4"/>
    <w:rsid w:val="00352AC5"/>
    <w:rsid w:val="00353476"/>
    <w:rsid w:val="003537B8"/>
    <w:rsid w:val="0035534C"/>
    <w:rsid w:val="00365B65"/>
    <w:rsid w:val="00370882"/>
    <w:rsid w:val="00375B61"/>
    <w:rsid w:val="00381910"/>
    <w:rsid w:val="003822D7"/>
    <w:rsid w:val="003853B2"/>
    <w:rsid w:val="00385944"/>
    <w:rsid w:val="00390715"/>
    <w:rsid w:val="00392C96"/>
    <w:rsid w:val="0039347B"/>
    <w:rsid w:val="00396A5E"/>
    <w:rsid w:val="003977BC"/>
    <w:rsid w:val="003B3D6E"/>
    <w:rsid w:val="003B73B7"/>
    <w:rsid w:val="003D08EE"/>
    <w:rsid w:val="003D1F4C"/>
    <w:rsid w:val="003D20D7"/>
    <w:rsid w:val="003D54B7"/>
    <w:rsid w:val="003D54E5"/>
    <w:rsid w:val="003E46B8"/>
    <w:rsid w:val="003E4E30"/>
    <w:rsid w:val="003F01B1"/>
    <w:rsid w:val="003F4A12"/>
    <w:rsid w:val="003F5158"/>
    <w:rsid w:val="003F5E3D"/>
    <w:rsid w:val="004141BA"/>
    <w:rsid w:val="00416C4A"/>
    <w:rsid w:val="00426901"/>
    <w:rsid w:val="00430757"/>
    <w:rsid w:val="00434B61"/>
    <w:rsid w:val="00434F43"/>
    <w:rsid w:val="00440D2A"/>
    <w:rsid w:val="00445541"/>
    <w:rsid w:val="004605E7"/>
    <w:rsid w:val="00460D3B"/>
    <w:rsid w:val="004771A9"/>
    <w:rsid w:val="00477F71"/>
    <w:rsid w:val="00480C12"/>
    <w:rsid w:val="00481A14"/>
    <w:rsid w:val="00492547"/>
    <w:rsid w:val="00493156"/>
    <w:rsid w:val="004A7F50"/>
    <w:rsid w:val="004B5C0B"/>
    <w:rsid w:val="004C24A4"/>
    <w:rsid w:val="004C7FAF"/>
    <w:rsid w:val="004D22EA"/>
    <w:rsid w:val="004D3105"/>
    <w:rsid w:val="004D347F"/>
    <w:rsid w:val="004E41DC"/>
    <w:rsid w:val="004F000C"/>
    <w:rsid w:val="004F2930"/>
    <w:rsid w:val="004F5E35"/>
    <w:rsid w:val="00502010"/>
    <w:rsid w:val="00502B98"/>
    <w:rsid w:val="00507B6E"/>
    <w:rsid w:val="005124B4"/>
    <w:rsid w:val="005163DA"/>
    <w:rsid w:val="00521C76"/>
    <w:rsid w:val="00521EFF"/>
    <w:rsid w:val="005333D9"/>
    <w:rsid w:val="00547FA4"/>
    <w:rsid w:val="0055189B"/>
    <w:rsid w:val="0055520F"/>
    <w:rsid w:val="005567E1"/>
    <w:rsid w:val="00557931"/>
    <w:rsid w:val="00563093"/>
    <w:rsid w:val="0056370B"/>
    <w:rsid w:val="00566CAA"/>
    <w:rsid w:val="005722D1"/>
    <w:rsid w:val="0057380D"/>
    <w:rsid w:val="00573D08"/>
    <w:rsid w:val="005779CC"/>
    <w:rsid w:val="00580B87"/>
    <w:rsid w:val="00585259"/>
    <w:rsid w:val="00595F8E"/>
    <w:rsid w:val="005967C8"/>
    <w:rsid w:val="00596810"/>
    <w:rsid w:val="00597B8D"/>
    <w:rsid w:val="005A07A4"/>
    <w:rsid w:val="005A1490"/>
    <w:rsid w:val="005A17FA"/>
    <w:rsid w:val="005A1D14"/>
    <w:rsid w:val="005A49BD"/>
    <w:rsid w:val="005A5039"/>
    <w:rsid w:val="005A75F4"/>
    <w:rsid w:val="005A7976"/>
    <w:rsid w:val="005B0CF2"/>
    <w:rsid w:val="005B296C"/>
    <w:rsid w:val="005B7363"/>
    <w:rsid w:val="005C407B"/>
    <w:rsid w:val="005C57C4"/>
    <w:rsid w:val="005C79E5"/>
    <w:rsid w:val="005D0417"/>
    <w:rsid w:val="005F2B61"/>
    <w:rsid w:val="005F51A6"/>
    <w:rsid w:val="005F6C3C"/>
    <w:rsid w:val="006015F8"/>
    <w:rsid w:val="00611543"/>
    <w:rsid w:val="006117F8"/>
    <w:rsid w:val="00611DB4"/>
    <w:rsid w:val="006146B4"/>
    <w:rsid w:val="006169D0"/>
    <w:rsid w:val="006215ED"/>
    <w:rsid w:val="00623F92"/>
    <w:rsid w:val="00630F67"/>
    <w:rsid w:val="00635A34"/>
    <w:rsid w:val="00646287"/>
    <w:rsid w:val="00646D0C"/>
    <w:rsid w:val="006500F9"/>
    <w:rsid w:val="00651929"/>
    <w:rsid w:val="00655E93"/>
    <w:rsid w:val="00662D96"/>
    <w:rsid w:val="00667242"/>
    <w:rsid w:val="006678CF"/>
    <w:rsid w:val="006722B2"/>
    <w:rsid w:val="0067391D"/>
    <w:rsid w:val="00675947"/>
    <w:rsid w:val="0068064A"/>
    <w:rsid w:val="00682890"/>
    <w:rsid w:val="0068434F"/>
    <w:rsid w:val="00685092"/>
    <w:rsid w:val="006854F9"/>
    <w:rsid w:val="00685C49"/>
    <w:rsid w:val="0069260F"/>
    <w:rsid w:val="00697104"/>
    <w:rsid w:val="00697126"/>
    <w:rsid w:val="006A3A73"/>
    <w:rsid w:val="006A7E83"/>
    <w:rsid w:val="006C23BF"/>
    <w:rsid w:val="006D2F50"/>
    <w:rsid w:val="006D308A"/>
    <w:rsid w:val="006D47FE"/>
    <w:rsid w:val="006D657E"/>
    <w:rsid w:val="006D7995"/>
    <w:rsid w:val="006E0E10"/>
    <w:rsid w:val="006E5D4D"/>
    <w:rsid w:val="006E78EA"/>
    <w:rsid w:val="006F35A2"/>
    <w:rsid w:val="006F6620"/>
    <w:rsid w:val="007006D5"/>
    <w:rsid w:val="0070395D"/>
    <w:rsid w:val="00706463"/>
    <w:rsid w:val="007113F0"/>
    <w:rsid w:val="0071237F"/>
    <w:rsid w:val="00720278"/>
    <w:rsid w:val="00732A54"/>
    <w:rsid w:val="00735F4D"/>
    <w:rsid w:val="007361A4"/>
    <w:rsid w:val="00742434"/>
    <w:rsid w:val="00745A85"/>
    <w:rsid w:val="00746BE7"/>
    <w:rsid w:val="007527EF"/>
    <w:rsid w:val="00753D12"/>
    <w:rsid w:val="007606E1"/>
    <w:rsid w:val="00761EDC"/>
    <w:rsid w:val="00763490"/>
    <w:rsid w:val="007636DE"/>
    <w:rsid w:val="007666D1"/>
    <w:rsid w:val="00766E53"/>
    <w:rsid w:val="00767D6D"/>
    <w:rsid w:val="00770557"/>
    <w:rsid w:val="007810B5"/>
    <w:rsid w:val="007845CA"/>
    <w:rsid w:val="007A2018"/>
    <w:rsid w:val="007A2366"/>
    <w:rsid w:val="007A6260"/>
    <w:rsid w:val="007B0A71"/>
    <w:rsid w:val="007B1183"/>
    <w:rsid w:val="007B1724"/>
    <w:rsid w:val="007B691A"/>
    <w:rsid w:val="007C2B73"/>
    <w:rsid w:val="007C61E6"/>
    <w:rsid w:val="007C779E"/>
    <w:rsid w:val="007D2300"/>
    <w:rsid w:val="007D2FC9"/>
    <w:rsid w:val="007D41DC"/>
    <w:rsid w:val="007E6F12"/>
    <w:rsid w:val="007F1994"/>
    <w:rsid w:val="007F43F0"/>
    <w:rsid w:val="007F4EF1"/>
    <w:rsid w:val="007F6446"/>
    <w:rsid w:val="007F776C"/>
    <w:rsid w:val="0080068B"/>
    <w:rsid w:val="00801AF4"/>
    <w:rsid w:val="00806B2B"/>
    <w:rsid w:val="0080772C"/>
    <w:rsid w:val="00810627"/>
    <w:rsid w:val="008131D8"/>
    <w:rsid w:val="00816ABA"/>
    <w:rsid w:val="0081775B"/>
    <w:rsid w:val="00820582"/>
    <w:rsid w:val="00820E1B"/>
    <w:rsid w:val="00831AF6"/>
    <w:rsid w:val="00831C61"/>
    <w:rsid w:val="0084009A"/>
    <w:rsid w:val="0084739F"/>
    <w:rsid w:val="008533DC"/>
    <w:rsid w:val="00857079"/>
    <w:rsid w:val="00857435"/>
    <w:rsid w:val="00862C25"/>
    <w:rsid w:val="00863D4B"/>
    <w:rsid w:val="00867162"/>
    <w:rsid w:val="0087105F"/>
    <w:rsid w:val="00872FE6"/>
    <w:rsid w:val="0087347A"/>
    <w:rsid w:val="00874AB6"/>
    <w:rsid w:val="00876462"/>
    <w:rsid w:val="00885014"/>
    <w:rsid w:val="0088519F"/>
    <w:rsid w:val="00892480"/>
    <w:rsid w:val="00893264"/>
    <w:rsid w:val="008943D7"/>
    <w:rsid w:val="008A60B1"/>
    <w:rsid w:val="008A696F"/>
    <w:rsid w:val="008A6D6E"/>
    <w:rsid w:val="008A737F"/>
    <w:rsid w:val="008B13CC"/>
    <w:rsid w:val="008B27D2"/>
    <w:rsid w:val="008B49CC"/>
    <w:rsid w:val="008B560F"/>
    <w:rsid w:val="008B5946"/>
    <w:rsid w:val="008B5E67"/>
    <w:rsid w:val="008B64A8"/>
    <w:rsid w:val="008C238C"/>
    <w:rsid w:val="008C3C28"/>
    <w:rsid w:val="008C4B0C"/>
    <w:rsid w:val="008E612D"/>
    <w:rsid w:val="008E7AE4"/>
    <w:rsid w:val="008F0A57"/>
    <w:rsid w:val="008F6C67"/>
    <w:rsid w:val="0090045C"/>
    <w:rsid w:val="00901F3D"/>
    <w:rsid w:val="00901F4F"/>
    <w:rsid w:val="00903B58"/>
    <w:rsid w:val="00912CDD"/>
    <w:rsid w:val="009211CE"/>
    <w:rsid w:val="00921BB3"/>
    <w:rsid w:val="00925687"/>
    <w:rsid w:val="00926C52"/>
    <w:rsid w:val="0093242F"/>
    <w:rsid w:val="00934C0F"/>
    <w:rsid w:val="00942504"/>
    <w:rsid w:val="00942659"/>
    <w:rsid w:val="00942733"/>
    <w:rsid w:val="0094313C"/>
    <w:rsid w:val="00954070"/>
    <w:rsid w:val="00965E0F"/>
    <w:rsid w:val="00971420"/>
    <w:rsid w:val="009722C2"/>
    <w:rsid w:val="00974E9B"/>
    <w:rsid w:val="00980057"/>
    <w:rsid w:val="009802D8"/>
    <w:rsid w:val="00981448"/>
    <w:rsid w:val="009816B2"/>
    <w:rsid w:val="00983D35"/>
    <w:rsid w:val="00990AAF"/>
    <w:rsid w:val="009955E8"/>
    <w:rsid w:val="00995BEF"/>
    <w:rsid w:val="00997314"/>
    <w:rsid w:val="009A580C"/>
    <w:rsid w:val="009A6CC9"/>
    <w:rsid w:val="009A7C8D"/>
    <w:rsid w:val="009B2F2B"/>
    <w:rsid w:val="009B408A"/>
    <w:rsid w:val="009D3602"/>
    <w:rsid w:val="009D7F73"/>
    <w:rsid w:val="009E15F3"/>
    <w:rsid w:val="009E2996"/>
    <w:rsid w:val="009E36DC"/>
    <w:rsid w:val="009E3E6D"/>
    <w:rsid w:val="009F0CAF"/>
    <w:rsid w:val="009F1835"/>
    <w:rsid w:val="009F75F6"/>
    <w:rsid w:val="00A00E60"/>
    <w:rsid w:val="00A06653"/>
    <w:rsid w:val="00A10BF1"/>
    <w:rsid w:val="00A20DE1"/>
    <w:rsid w:val="00A2357B"/>
    <w:rsid w:val="00A31142"/>
    <w:rsid w:val="00A3201A"/>
    <w:rsid w:val="00A4137C"/>
    <w:rsid w:val="00A42774"/>
    <w:rsid w:val="00A448D3"/>
    <w:rsid w:val="00A53E00"/>
    <w:rsid w:val="00A54335"/>
    <w:rsid w:val="00A5568D"/>
    <w:rsid w:val="00A6116C"/>
    <w:rsid w:val="00A62842"/>
    <w:rsid w:val="00A62F9B"/>
    <w:rsid w:val="00A63A07"/>
    <w:rsid w:val="00A71881"/>
    <w:rsid w:val="00A71F45"/>
    <w:rsid w:val="00A72D2F"/>
    <w:rsid w:val="00A75571"/>
    <w:rsid w:val="00A80140"/>
    <w:rsid w:val="00A81363"/>
    <w:rsid w:val="00A832F2"/>
    <w:rsid w:val="00A838BF"/>
    <w:rsid w:val="00A96AF8"/>
    <w:rsid w:val="00A96FA3"/>
    <w:rsid w:val="00A972FC"/>
    <w:rsid w:val="00AA039C"/>
    <w:rsid w:val="00AB4E11"/>
    <w:rsid w:val="00AB66CB"/>
    <w:rsid w:val="00AC30A0"/>
    <w:rsid w:val="00AC6C92"/>
    <w:rsid w:val="00AE0BA2"/>
    <w:rsid w:val="00AE11FB"/>
    <w:rsid w:val="00AE3508"/>
    <w:rsid w:val="00AF2523"/>
    <w:rsid w:val="00AF327F"/>
    <w:rsid w:val="00AF515A"/>
    <w:rsid w:val="00B009FD"/>
    <w:rsid w:val="00B0304A"/>
    <w:rsid w:val="00B04596"/>
    <w:rsid w:val="00B06942"/>
    <w:rsid w:val="00B10D0C"/>
    <w:rsid w:val="00B1228E"/>
    <w:rsid w:val="00B12C92"/>
    <w:rsid w:val="00B1685B"/>
    <w:rsid w:val="00B20700"/>
    <w:rsid w:val="00B22701"/>
    <w:rsid w:val="00B32112"/>
    <w:rsid w:val="00B41B8C"/>
    <w:rsid w:val="00B41D66"/>
    <w:rsid w:val="00B41D7F"/>
    <w:rsid w:val="00B444F1"/>
    <w:rsid w:val="00B46C7B"/>
    <w:rsid w:val="00B506C5"/>
    <w:rsid w:val="00B51110"/>
    <w:rsid w:val="00B5151F"/>
    <w:rsid w:val="00B61205"/>
    <w:rsid w:val="00B62BF4"/>
    <w:rsid w:val="00B643A1"/>
    <w:rsid w:val="00B67890"/>
    <w:rsid w:val="00B67EFF"/>
    <w:rsid w:val="00B81D3D"/>
    <w:rsid w:val="00B81E2B"/>
    <w:rsid w:val="00B85150"/>
    <w:rsid w:val="00B8751F"/>
    <w:rsid w:val="00B87C7D"/>
    <w:rsid w:val="00B87FF2"/>
    <w:rsid w:val="00B9369E"/>
    <w:rsid w:val="00B9616D"/>
    <w:rsid w:val="00BA048B"/>
    <w:rsid w:val="00BA20F1"/>
    <w:rsid w:val="00BA388E"/>
    <w:rsid w:val="00BA3B30"/>
    <w:rsid w:val="00BC067A"/>
    <w:rsid w:val="00BC1393"/>
    <w:rsid w:val="00BD7C50"/>
    <w:rsid w:val="00BE1002"/>
    <w:rsid w:val="00BF0AC3"/>
    <w:rsid w:val="00BF24DF"/>
    <w:rsid w:val="00BF709D"/>
    <w:rsid w:val="00C0709B"/>
    <w:rsid w:val="00C10085"/>
    <w:rsid w:val="00C10CC4"/>
    <w:rsid w:val="00C14A71"/>
    <w:rsid w:val="00C16F76"/>
    <w:rsid w:val="00C201AF"/>
    <w:rsid w:val="00C2198A"/>
    <w:rsid w:val="00C23BF7"/>
    <w:rsid w:val="00C25277"/>
    <w:rsid w:val="00C26132"/>
    <w:rsid w:val="00C265EA"/>
    <w:rsid w:val="00C2703B"/>
    <w:rsid w:val="00C32FFB"/>
    <w:rsid w:val="00C40CEA"/>
    <w:rsid w:val="00C5197B"/>
    <w:rsid w:val="00C529CE"/>
    <w:rsid w:val="00C56732"/>
    <w:rsid w:val="00C63569"/>
    <w:rsid w:val="00C63D86"/>
    <w:rsid w:val="00C8052E"/>
    <w:rsid w:val="00C8141B"/>
    <w:rsid w:val="00C83623"/>
    <w:rsid w:val="00C84E4E"/>
    <w:rsid w:val="00C94608"/>
    <w:rsid w:val="00C948C8"/>
    <w:rsid w:val="00C96F29"/>
    <w:rsid w:val="00CA0B3D"/>
    <w:rsid w:val="00CB201A"/>
    <w:rsid w:val="00CB2F5F"/>
    <w:rsid w:val="00CC07A1"/>
    <w:rsid w:val="00CC0FC8"/>
    <w:rsid w:val="00CC4BA6"/>
    <w:rsid w:val="00CC64EE"/>
    <w:rsid w:val="00CC6BDF"/>
    <w:rsid w:val="00CD24B7"/>
    <w:rsid w:val="00CD2507"/>
    <w:rsid w:val="00CE07C1"/>
    <w:rsid w:val="00CF0D0F"/>
    <w:rsid w:val="00CF15C1"/>
    <w:rsid w:val="00CF1D84"/>
    <w:rsid w:val="00D02158"/>
    <w:rsid w:val="00D04D66"/>
    <w:rsid w:val="00D06744"/>
    <w:rsid w:val="00D06DE1"/>
    <w:rsid w:val="00D13A3F"/>
    <w:rsid w:val="00D15697"/>
    <w:rsid w:val="00D21EF3"/>
    <w:rsid w:val="00D234D3"/>
    <w:rsid w:val="00D24217"/>
    <w:rsid w:val="00D30B8F"/>
    <w:rsid w:val="00D335DC"/>
    <w:rsid w:val="00D41727"/>
    <w:rsid w:val="00D4265F"/>
    <w:rsid w:val="00D4592F"/>
    <w:rsid w:val="00D45F6E"/>
    <w:rsid w:val="00D464CD"/>
    <w:rsid w:val="00D54B65"/>
    <w:rsid w:val="00D578E2"/>
    <w:rsid w:val="00D602C0"/>
    <w:rsid w:val="00D73D75"/>
    <w:rsid w:val="00D75E7E"/>
    <w:rsid w:val="00D7633A"/>
    <w:rsid w:val="00D8131E"/>
    <w:rsid w:val="00D818C2"/>
    <w:rsid w:val="00D83F35"/>
    <w:rsid w:val="00D84374"/>
    <w:rsid w:val="00D86197"/>
    <w:rsid w:val="00D9048F"/>
    <w:rsid w:val="00D91E55"/>
    <w:rsid w:val="00D94C96"/>
    <w:rsid w:val="00DA253F"/>
    <w:rsid w:val="00DA3579"/>
    <w:rsid w:val="00DA5C0C"/>
    <w:rsid w:val="00DA69DA"/>
    <w:rsid w:val="00DA7738"/>
    <w:rsid w:val="00DB14BB"/>
    <w:rsid w:val="00DB3C5F"/>
    <w:rsid w:val="00DC3325"/>
    <w:rsid w:val="00DC416A"/>
    <w:rsid w:val="00DC439E"/>
    <w:rsid w:val="00DC585A"/>
    <w:rsid w:val="00DD4D04"/>
    <w:rsid w:val="00DD5284"/>
    <w:rsid w:val="00DE04A7"/>
    <w:rsid w:val="00DE5C9A"/>
    <w:rsid w:val="00DE5EC2"/>
    <w:rsid w:val="00DF09B3"/>
    <w:rsid w:val="00DF1E5B"/>
    <w:rsid w:val="00DF2485"/>
    <w:rsid w:val="00DF6DCB"/>
    <w:rsid w:val="00E17CB5"/>
    <w:rsid w:val="00E24C26"/>
    <w:rsid w:val="00E25A82"/>
    <w:rsid w:val="00E26422"/>
    <w:rsid w:val="00E35376"/>
    <w:rsid w:val="00E36E2F"/>
    <w:rsid w:val="00E37B24"/>
    <w:rsid w:val="00E40ECC"/>
    <w:rsid w:val="00E41D2E"/>
    <w:rsid w:val="00E424E0"/>
    <w:rsid w:val="00E45EEB"/>
    <w:rsid w:val="00E5731D"/>
    <w:rsid w:val="00E57467"/>
    <w:rsid w:val="00E62DFF"/>
    <w:rsid w:val="00E64020"/>
    <w:rsid w:val="00E65E12"/>
    <w:rsid w:val="00E66A4D"/>
    <w:rsid w:val="00E71489"/>
    <w:rsid w:val="00E719C8"/>
    <w:rsid w:val="00E77937"/>
    <w:rsid w:val="00E82413"/>
    <w:rsid w:val="00E86A64"/>
    <w:rsid w:val="00E9122B"/>
    <w:rsid w:val="00E91577"/>
    <w:rsid w:val="00E92856"/>
    <w:rsid w:val="00E977EB"/>
    <w:rsid w:val="00EA28FA"/>
    <w:rsid w:val="00EA3BD9"/>
    <w:rsid w:val="00EB0A06"/>
    <w:rsid w:val="00EB202F"/>
    <w:rsid w:val="00EB3064"/>
    <w:rsid w:val="00EB4EC6"/>
    <w:rsid w:val="00EC096A"/>
    <w:rsid w:val="00ED1119"/>
    <w:rsid w:val="00ED30AC"/>
    <w:rsid w:val="00EE20D3"/>
    <w:rsid w:val="00EE2BC9"/>
    <w:rsid w:val="00EE4390"/>
    <w:rsid w:val="00EE68D2"/>
    <w:rsid w:val="00EF2EE4"/>
    <w:rsid w:val="00EF699B"/>
    <w:rsid w:val="00F00E14"/>
    <w:rsid w:val="00F01FDE"/>
    <w:rsid w:val="00F06BE4"/>
    <w:rsid w:val="00F0784C"/>
    <w:rsid w:val="00F131F0"/>
    <w:rsid w:val="00F201DD"/>
    <w:rsid w:val="00F22515"/>
    <w:rsid w:val="00F22C50"/>
    <w:rsid w:val="00F31748"/>
    <w:rsid w:val="00F32619"/>
    <w:rsid w:val="00F32B14"/>
    <w:rsid w:val="00F343E0"/>
    <w:rsid w:val="00F42443"/>
    <w:rsid w:val="00F45106"/>
    <w:rsid w:val="00F509E9"/>
    <w:rsid w:val="00F55432"/>
    <w:rsid w:val="00F600A8"/>
    <w:rsid w:val="00F63B89"/>
    <w:rsid w:val="00F66530"/>
    <w:rsid w:val="00F8167B"/>
    <w:rsid w:val="00F841BC"/>
    <w:rsid w:val="00F86F11"/>
    <w:rsid w:val="00F90F56"/>
    <w:rsid w:val="00F92C5A"/>
    <w:rsid w:val="00FA0B87"/>
    <w:rsid w:val="00FA4695"/>
    <w:rsid w:val="00FB0A52"/>
    <w:rsid w:val="00FB2B1D"/>
    <w:rsid w:val="00FB3043"/>
    <w:rsid w:val="00FB3AD0"/>
    <w:rsid w:val="00FB70B2"/>
    <w:rsid w:val="00FC123C"/>
    <w:rsid w:val="00FC1D2F"/>
    <w:rsid w:val="00FC3389"/>
    <w:rsid w:val="00FC3ADF"/>
    <w:rsid w:val="00FC6055"/>
    <w:rsid w:val="00FD2F92"/>
    <w:rsid w:val="00FD4A77"/>
    <w:rsid w:val="00FD5C5F"/>
    <w:rsid w:val="00FE1E06"/>
    <w:rsid w:val="00FE4ABD"/>
    <w:rsid w:val="00FE50BA"/>
    <w:rsid w:val="1FDBAEF8"/>
    <w:rsid w:val="22946E4E"/>
    <w:rsid w:val="399CD7C1"/>
    <w:rsid w:val="7CFF46A2"/>
    <w:rsid w:val="7DBDAA77"/>
  </w:rsids>
  <w:docVars>
    <w:docVar w:name="commondata" w:val="eyJoZGlkIjoiMzQ1ZWUxNDVkNzk1Y2VmMjA1NGUxNmQ3Y2IxY2ZkY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2</Pages>
  <Words>411</Words>
  <Characters>411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徐蕾</dc:creator>
  <cp:lastModifiedBy>罗玲:拟稿人校对</cp:lastModifiedBy>
  <cp:revision>6</cp:revision>
  <dcterms:created xsi:type="dcterms:W3CDTF">2021-11-18T18:26:00Z</dcterms:created>
  <dcterms:modified xsi:type="dcterms:W3CDTF">2022-11-30T09:53:09Z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C72F3E67E4354EACB2AFFF7C103C96E4</vt:lpwstr>
  </property>
  <property fmtid="{D5CDD505-2E9C-101B-9397-08002B2CF9AE}" pid="3" name="KSOProductBuildVer">
    <vt:lpwstr>2052-11.1.0.12975</vt:lpwstr>
  </property>
</Properties>
</file>